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0"/>
        <w:gridCol w:w="7312"/>
      </w:tblGrid>
      <w:tr w:rsidR="0044395F" w14:paraId="7A23517B" w14:textId="77777777" w:rsidTr="003138D2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C79F" w14:textId="7C5A045F" w:rsidR="0044395F" w:rsidRDefault="0006133A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B36F14">
              <w:rPr>
                <w:b/>
                <w:noProof/>
              </w:rPr>
              <w:drawing>
                <wp:inline distT="0" distB="0" distL="0" distR="0" wp14:anchorId="2466A6D3" wp14:editId="111ABF4D">
                  <wp:extent cx="1340412" cy="813603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897" cy="819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E1"/>
            <w:vAlign w:val="center"/>
            <w:hideMark/>
          </w:tcPr>
          <w:p w14:paraId="4561E4F8" w14:textId="4A844CA2" w:rsidR="0044395F" w:rsidRPr="008F4D21" w:rsidRDefault="0044395F" w:rsidP="0044395F">
            <w:pPr>
              <w:jc w:val="center"/>
              <w:rPr>
                <w:rFonts w:ascii="Aptos" w:hAnsi="Aptos"/>
                <w:b/>
                <w:color w:val="000000" w:themeColor="text1"/>
                <w:sz w:val="32"/>
              </w:rPr>
            </w:pPr>
            <w:r w:rsidRPr="008F4D21">
              <w:rPr>
                <w:rFonts w:ascii="Aptos" w:hAnsi="Aptos"/>
                <w:b/>
                <w:color w:val="000000" w:themeColor="text1"/>
                <w:sz w:val="32"/>
              </w:rPr>
              <w:t xml:space="preserve">THE </w:t>
            </w:r>
            <w:r w:rsidR="0006133A" w:rsidRPr="008F4D21">
              <w:rPr>
                <w:rFonts w:ascii="Aptos" w:hAnsi="Aptos"/>
                <w:b/>
                <w:color w:val="000000" w:themeColor="text1"/>
                <w:sz w:val="32"/>
              </w:rPr>
              <w:t>LADY HIND TRUST</w:t>
            </w:r>
          </w:p>
          <w:p w14:paraId="4520106F" w14:textId="32DDFA49" w:rsidR="0044395F" w:rsidRPr="0006133A" w:rsidRDefault="0044395F" w:rsidP="0006133A">
            <w:pPr>
              <w:jc w:val="center"/>
              <w:rPr>
                <w:b/>
                <w:color w:val="FFFFFF" w:themeColor="background1"/>
                <w:sz w:val="32"/>
              </w:rPr>
            </w:pPr>
            <w:r w:rsidRPr="008F4D21">
              <w:rPr>
                <w:rFonts w:ascii="Aptos" w:hAnsi="Aptos"/>
                <w:b/>
                <w:color w:val="000000" w:themeColor="text1"/>
                <w:sz w:val="32"/>
              </w:rPr>
              <w:t>GRANT APPLICATION FORM</w:t>
            </w:r>
          </w:p>
        </w:tc>
      </w:tr>
    </w:tbl>
    <w:p w14:paraId="37F9CFC0" w14:textId="77777777" w:rsidR="0044395F" w:rsidRDefault="0044395F" w:rsidP="001B137F">
      <w:pPr>
        <w:rPr>
          <w:sz w:val="18"/>
        </w:rPr>
      </w:pPr>
    </w:p>
    <w:p w14:paraId="7529A6AF" w14:textId="6744BFDA" w:rsidR="001B137F" w:rsidRDefault="001B137F" w:rsidP="001B137F">
      <w:pPr>
        <w:rPr>
          <w:rFonts w:ascii="Aptos" w:hAnsi="Aptos"/>
          <w:sz w:val="20"/>
          <w:szCs w:val="24"/>
        </w:rPr>
      </w:pPr>
      <w:r w:rsidRPr="009801E5">
        <w:rPr>
          <w:rFonts w:ascii="Aptos" w:hAnsi="Aptos"/>
          <w:sz w:val="20"/>
          <w:szCs w:val="24"/>
        </w:rPr>
        <w:t>This form is</w:t>
      </w:r>
      <w:r w:rsidR="009801E5" w:rsidRPr="009801E5">
        <w:rPr>
          <w:rFonts w:ascii="Aptos" w:hAnsi="Aptos"/>
          <w:sz w:val="20"/>
          <w:szCs w:val="24"/>
        </w:rPr>
        <w:t xml:space="preserve"> to be completed by</w:t>
      </w:r>
      <w:r w:rsidRPr="009801E5">
        <w:rPr>
          <w:rFonts w:ascii="Aptos" w:hAnsi="Aptos"/>
          <w:sz w:val="20"/>
          <w:szCs w:val="24"/>
        </w:rPr>
        <w:t xml:space="preserve"> </w:t>
      </w:r>
      <w:r w:rsidR="001C1A82">
        <w:rPr>
          <w:rFonts w:ascii="Aptos" w:hAnsi="Aptos"/>
          <w:sz w:val="20"/>
          <w:szCs w:val="24"/>
        </w:rPr>
        <w:t xml:space="preserve">UK registered </w:t>
      </w:r>
      <w:r w:rsidR="009801E5" w:rsidRPr="009801E5">
        <w:rPr>
          <w:rFonts w:ascii="Aptos" w:hAnsi="Aptos"/>
          <w:sz w:val="20"/>
          <w:szCs w:val="24"/>
        </w:rPr>
        <w:t xml:space="preserve">charities or Community Interest Companies </w:t>
      </w:r>
      <w:r w:rsidR="007B3BC0">
        <w:rPr>
          <w:rFonts w:ascii="Aptos" w:hAnsi="Aptos"/>
          <w:sz w:val="20"/>
          <w:szCs w:val="24"/>
        </w:rPr>
        <w:t>(</w:t>
      </w:r>
      <w:r w:rsidR="005455D4">
        <w:rPr>
          <w:rFonts w:ascii="Aptos" w:hAnsi="Aptos"/>
          <w:sz w:val="20"/>
          <w:szCs w:val="24"/>
        </w:rPr>
        <w:t xml:space="preserve">who </w:t>
      </w:r>
      <w:r w:rsidR="00673C7F">
        <w:rPr>
          <w:rFonts w:ascii="Aptos" w:hAnsi="Aptos"/>
          <w:sz w:val="20"/>
          <w:szCs w:val="24"/>
        </w:rPr>
        <w:t>can</w:t>
      </w:r>
      <w:r w:rsidR="005455D4">
        <w:rPr>
          <w:rFonts w:ascii="Aptos" w:hAnsi="Aptos"/>
          <w:sz w:val="20"/>
          <w:szCs w:val="24"/>
        </w:rPr>
        <w:t xml:space="preserve"> </w:t>
      </w:r>
      <w:r w:rsidR="00A8577A">
        <w:rPr>
          <w:rFonts w:ascii="Aptos" w:hAnsi="Aptos"/>
          <w:sz w:val="20"/>
          <w:szCs w:val="24"/>
        </w:rPr>
        <w:t>provide evidence of their charitable</w:t>
      </w:r>
      <w:r w:rsidR="007B3BC0">
        <w:rPr>
          <w:rFonts w:ascii="Aptos" w:hAnsi="Aptos"/>
          <w:sz w:val="20"/>
          <w:szCs w:val="24"/>
        </w:rPr>
        <w:t xml:space="preserve"> purpose)</w:t>
      </w:r>
      <w:r w:rsidR="00A8577A">
        <w:rPr>
          <w:rFonts w:ascii="Aptos" w:hAnsi="Aptos"/>
          <w:sz w:val="20"/>
          <w:szCs w:val="24"/>
        </w:rPr>
        <w:t xml:space="preserve"> </w:t>
      </w:r>
      <w:r w:rsidR="001C1A82">
        <w:rPr>
          <w:rFonts w:ascii="Aptos" w:hAnsi="Aptos"/>
          <w:sz w:val="20"/>
          <w:szCs w:val="24"/>
        </w:rPr>
        <w:t xml:space="preserve">who are </w:t>
      </w:r>
      <w:r w:rsidR="001C1A82" w:rsidRPr="009801E5">
        <w:rPr>
          <w:rFonts w:ascii="Aptos" w:hAnsi="Aptos"/>
          <w:sz w:val="20"/>
          <w:szCs w:val="24"/>
        </w:rPr>
        <w:t>applying for a grant</w:t>
      </w:r>
      <w:r w:rsidR="001C1A82">
        <w:rPr>
          <w:rFonts w:ascii="Aptos" w:hAnsi="Aptos"/>
          <w:sz w:val="20"/>
          <w:szCs w:val="24"/>
        </w:rPr>
        <w:t xml:space="preserve"> </w:t>
      </w:r>
      <w:r w:rsidR="00600DC1">
        <w:rPr>
          <w:rFonts w:ascii="Aptos" w:hAnsi="Aptos"/>
          <w:sz w:val="20"/>
          <w:szCs w:val="24"/>
        </w:rPr>
        <w:t xml:space="preserve">from the Lady Hind Trust </w:t>
      </w:r>
      <w:r w:rsidR="00A8577A">
        <w:rPr>
          <w:rFonts w:ascii="Aptos" w:hAnsi="Aptos"/>
          <w:sz w:val="20"/>
          <w:szCs w:val="24"/>
        </w:rPr>
        <w:t xml:space="preserve">and are </w:t>
      </w:r>
      <w:r w:rsidR="005114EF">
        <w:rPr>
          <w:rFonts w:ascii="Aptos" w:hAnsi="Aptos"/>
          <w:sz w:val="20"/>
          <w:szCs w:val="24"/>
        </w:rPr>
        <w:t>based or specifically working in England</w:t>
      </w:r>
      <w:r w:rsidRPr="009801E5">
        <w:rPr>
          <w:rFonts w:ascii="Aptos" w:hAnsi="Aptos"/>
          <w:sz w:val="20"/>
          <w:szCs w:val="24"/>
        </w:rPr>
        <w:t>.</w:t>
      </w:r>
    </w:p>
    <w:p w14:paraId="544B979D" w14:textId="77777777" w:rsidR="00F72683" w:rsidRDefault="00F72683" w:rsidP="001B137F">
      <w:pPr>
        <w:rPr>
          <w:rFonts w:ascii="Aptos" w:hAnsi="Aptos"/>
          <w:sz w:val="20"/>
          <w:szCs w:val="24"/>
        </w:rPr>
      </w:pPr>
    </w:p>
    <w:p w14:paraId="058F3589" w14:textId="5B15C26B" w:rsidR="00F72683" w:rsidRDefault="00F72683" w:rsidP="001B137F">
      <w:pPr>
        <w:rPr>
          <w:rFonts w:ascii="Aptos" w:hAnsi="Aptos"/>
          <w:sz w:val="20"/>
          <w:szCs w:val="24"/>
        </w:rPr>
      </w:pPr>
      <w:r>
        <w:rPr>
          <w:rFonts w:ascii="Aptos" w:hAnsi="Aptos"/>
          <w:sz w:val="20"/>
          <w:szCs w:val="24"/>
        </w:rPr>
        <w:t xml:space="preserve">For further information to support your application, please </w:t>
      </w:r>
      <w:r w:rsidR="0021400C">
        <w:rPr>
          <w:rFonts w:ascii="Aptos" w:hAnsi="Aptos"/>
          <w:sz w:val="20"/>
          <w:szCs w:val="24"/>
        </w:rPr>
        <w:t xml:space="preserve">see the </w:t>
      </w:r>
      <w:hyperlink r:id="rId6" w:history="1">
        <w:r w:rsidR="0021400C" w:rsidRPr="00303C53">
          <w:rPr>
            <w:rStyle w:val="Hyperlink"/>
            <w:rFonts w:ascii="Aptos" w:hAnsi="Aptos"/>
            <w:sz w:val="20"/>
            <w:szCs w:val="24"/>
          </w:rPr>
          <w:t>Trust’s Grant Policy</w:t>
        </w:r>
      </w:hyperlink>
      <w:r w:rsidR="0021400C">
        <w:rPr>
          <w:rFonts w:ascii="Aptos" w:hAnsi="Aptos"/>
          <w:sz w:val="20"/>
          <w:szCs w:val="24"/>
        </w:rPr>
        <w:t xml:space="preserve"> and </w:t>
      </w:r>
      <w:hyperlink r:id="rId7" w:history="1">
        <w:r w:rsidR="0021400C" w:rsidRPr="00B22BB6">
          <w:rPr>
            <w:rStyle w:val="Hyperlink"/>
            <w:rFonts w:ascii="Aptos" w:hAnsi="Aptos"/>
            <w:sz w:val="20"/>
            <w:szCs w:val="24"/>
          </w:rPr>
          <w:t>How to Apply</w:t>
        </w:r>
      </w:hyperlink>
      <w:r w:rsidR="0021400C">
        <w:rPr>
          <w:rFonts w:ascii="Aptos" w:hAnsi="Aptos"/>
          <w:sz w:val="20"/>
          <w:szCs w:val="24"/>
        </w:rPr>
        <w:t xml:space="preserve"> </w:t>
      </w:r>
      <w:r w:rsidR="0082057E">
        <w:rPr>
          <w:rFonts w:ascii="Aptos" w:hAnsi="Aptos"/>
          <w:sz w:val="20"/>
          <w:szCs w:val="24"/>
        </w:rPr>
        <w:t xml:space="preserve">webpages </w:t>
      </w:r>
      <w:r w:rsidR="00E77490">
        <w:rPr>
          <w:rFonts w:ascii="Aptos" w:hAnsi="Aptos"/>
          <w:sz w:val="20"/>
          <w:szCs w:val="24"/>
        </w:rPr>
        <w:t xml:space="preserve">on the </w:t>
      </w:r>
      <w:r w:rsidR="00D9280F">
        <w:rPr>
          <w:rFonts w:ascii="Aptos" w:hAnsi="Aptos"/>
          <w:sz w:val="20"/>
          <w:szCs w:val="24"/>
        </w:rPr>
        <w:t xml:space="preserve">Lady Hind </w:t>
      </w:r>
      <w:r w:rsidR="00E77490">
        <w:rPr>
          <w:rFonts w:ascii="Aptos" w:hAnsi="Aptos"/>
          <w:sz w:val="20"/>
          <w:szCs w:val="24"/>
        </w:rPr>
        <w:t>Trust’s website.</w:t>
      </w:r>
      <w:r w:rsidR="00494C4D">
        <w:rPr>
          <w:rFonts w:ascii="Aptos" w:hAnsi="Aptos"/>
          <w:sz w:val="20"/>
          <w:szCs w:val="24"/>
        </w:rPr>
        <w:t xml:space="preserve"> </w:t>
      </w:r>
      <w:r w:rsidR="00DE40FE">
        <w:rPr>
          <w:rFonts w:ascii="Aptos" w:hAnsi="Aptos"/>
          <w:sz w:val="20"/>
          <w:szCs w:val="24"/>
        </w:rPr>
        <w:t>P</w:t>
      </w:r>
      <w:r w:rsidR="007B3398">
        <w:rPr>
          <w:rFonts w:ascii="Aptos" w:hAnsi="Aptos"/>
          <w:sz w:val="20"/>
          <w:szCs w:val="24"/>
        </w:rPr>
        <w:t xml:space="preserve">lease send </w:t>
      </w:r>
      <w:r w:rsidR="00DE40FE">
        <w:rPr>
          <w:rFonts w:ascii="Aptos" w:hAnsi="Aptos"/>
          <w:sz w:val="20"/>
          <w:szCs w:val="24"/>
        </w:rPr>
        <w:t xml:space="preserve">the completed </w:t>
      </w:r>
      <w:r w:rsidR="00AF2879">
        <w:rPr>
          <w:rFonts w:ascii="Aptos" w:hAnsi="Aptos"/>
          <w:sz w:val="20"/>
          <w:szCs w:val="24"/>
        </w:rPr>
        <w:t>A</w:t>
      </w:r>
      <w:r w:rsidR="00DE40FE">
        <w:rPr>
          <w:rFonts w:ascii="Aptos" w:hAnsi="Aptos"/>
          <w:sz w:val="20"/>
          <w:szCs w:val="24"/>
        </w:rPr>
        <w:t xml:space="preserve">pplication </w:t>
      </w:r>
      <w:r w:rsidR="00AF2879">
        <w:rPr>
          <w:rFonts w:ascii="Aptos" w:hAnsi="Aptos"/>
          <w:sz w:val="20"/>
          <w:szCs w:val="24"/>
        </w:rPr>
        <w:t>F</w:t>
      </w:r>
      <w:r w:rsidR="00DE40FE">
        <w:rPr>
          <w:rFonts w:ascii="Aptos" w:hAnsi="Aptos"/>
          <w:sz w:val="20"/>
          <w:szCs w:val="24"/>
        </w:rPr>
        <w:t xml:space="preserve">orm, along with </w:t>
      </w:r>
      <w:r w:rsidR="006C3A76">
        <w:rPr>
          <w:rFonts w:ascii="Aptos" w:hAnsi="Aptos"/>
          <w:sz w:val="20"/>
          <w:szCs w:val="24"/>
        </w:rPr>
        <w:t xml:space="preserve">the completed </w:t>
      </w:r>
      <w:r w:rsidR="006C2A16">
        <w:rPr>
          <w:rFonts w:ascii="Aptos" w:hAnsi="Aptos"/>
          <w:sz w:val="20"/>
          <w:szCs w:val="24"/>
        </w:rPr>
        <w:t>Grant Application S</w:t>
      </w:r>
      <w:r w:rsidR="006C3A76">
        <w:rPr>
          <w:rFonts w:ascii="Aptos" w:hAnsi="Aptos"/>
          <w:sz w:val="20"/>
          <w:szCs w:val="24"/>
        </w:rPr>
        <w:t>ummary</w:t>
      </w:r>
      <w:r w:rsidR="00AF2879">
        <w:rPr>
          <w:rFonts w:ascii="Aptos" w:hAnsi="Aptos"/>
          <w:sz w:val="20"/>
          <w:szCs w:val="24"/>
        </w:rPr>
        <w:t>, latest financial statements</w:t>
      </w:r>
      <w:r w:rsidR="006C2A16">
        <w:rPr>
          <w:rFonts w:ascii="Aptos" w:hAnsi="Aptos"/>
          <w:sz w:val="20"/>
          <w:szCs w:val="24"/>
        </w:rPr>
        <w:t xml:space="preserve"> </w:t>
      </w:r>
      <w:r w:rsidR="006C3A76">
        <w:rPr>
          <w:rFonts w:ascii="Aptos" w:hAnsi="Aptos"/>
          <w:sz w:val="20"/>
          <w:szCs w:val="24"/>
        </w:rPr>
        <w:t xml:space="preserve">and </w:t>
      </w:r>
      <w:r w:rsidR="00DE40FE">
        <w:rPr>
          <w:rFonts w:ascii="Aptos" w:hAnsi="Aptos"/>
          <w:sz w:val="20"/>
          <w:szCs w:val="24"/>
        </w:rPr>
        <w:t xml:space="preserve">any additional supporting documentation, </w:t>
      </w:r>
      <w:r w:rsidR="007B3398">
        <w:rPr>
          <w:rFonts w:ascii="Aptos" w:hAnsi="Aptos"/>
          <w:sz w:val="20"/>
          <w:szCs w:val="24"/>
        </w:rPr>
        <w:t>to the Lady Hind Trust via email (</w:t>
      </w:r>
      <w:hyperlink r:id="rId8" w:history="1">
        <w:r w:rsidR="007B3398" w:rsidRPr="004F52D9">
          <w:rPr>
            <w:rStyle w:val="Hyperlink"/>
            <w:rFonts w:ascii="Aptos" w:hAnsi="Aptos"/>
            <w:sz w:val="20"/>
            <w:szCs w:val="24"/>
          </w:rPr>
          <w:t>ladyhindtrust@outlook.com</w:t>
        </w:r>
      </w:hyperlink>
      <w:r w:rsidR="007B3398">
        <w:rPr>
          <w:rFonts w:ascii="Aptos" w:hAnsi="Aptos"/>
          <w:sz w:val="20"/>
          <w:szCs w:val="24"/>
        </w:rPr>
        <w:t>) or by post (PO Box 11467, Nottingham, NG9 9NL).</w:t>
      </w:r>
    </w:p>
    <w:p w14:paraId="62F3F7DE" w14:textId="77777777" w:rsidR="006103D9" w:rsidRDefault="006103D9" w:rsidP="001B137F">
      <w:pPr>
        <w:rPr>
          <w:rFonts w:ascii="Aptos" w:hAnsi="Aptos"/>
          <w:sz w:val="20"/>
          <w:szCs w:val="24"/>
        </w:rPr>
      </w:pPr>
    </w:p>
    <w:p w14:paraId="6B72FF9F" w14:textId="4B8A14E1" w:rsidR="006103D9" w:rsidRDefault="006103D9" w:rsidP="001B137F">
      <w:pPr>
        <w:rPr>
          <w:rFonts w:ascii="Aptos" w:hAnsi="Aptos"/>
          <w:sz w:val="20"/>
          <w:szCs w:val="24"/>
        </w:rPr>
      </w:pPr>
      <w:r>
        <w:rPr>
          <w:rFonts w:ascii="Aptos" w:hAnsi="Aptos"/>
          <w:sz w:val="20"/>
          <w:szCs w:val="24"/>
        </w:rPr>
        <w:t xml:space="preserve">Please note that the </w:t>
      </w:r>
      <w:r w:rsidR="006828FF">
        <w:rPr>
          <w:rFonts w:ascii="Aptos" w:hAnsi="Aptos"/>
          <w:sz w:val="20"/>
          <w:szCs w:val="24"/>
        </w:rPr>
        <w:t>Lady Hind Trust and the Charles Littlewood Hill Trust are connected and administered in unison. As such, please only apply for a grant to one Trust.</w:t>
      </w:r>
    </w:p>
    <w:p w14:paraId="3F6A1177" w14:textId="77777777" w:rsidR="00487511" w:rsidRDefault="00487511" w:rsidP="001B137F">
      <w:pPr>
        <w:rPr>
          <w:rFonts w:ascii="Aptos" w:hAnsi="Aptos"/>
          <w:sz w:val="20"/>
          <w:szCs w:val="24"/>
        </w:rPr>
      </w:pPr>
    </w:p>
    <w:p w14:paraId="29CA8A2F" w14:textId="22C7A8FA" w:rsidR="00D15D25" w:rsidRPr="00297BBC" w:rsidRDefault="00487511" w:rsidP="001B137F">
      <w:pPr>
        <w:rPr>
          <w:rFonts w:ascii="Aptos" w:hAnsi="Aptos"/>
          <w:b/>
          <w:bCs/>
          <w:sz w:val="20"/>
          <w:szCs w:val="24"/>
        </w:rPr>
      </w:pPr>
      <w:r>
        <w:rPr>
          <w:rFonts w:ascii="Aptos" w:hAnsi="Aptos"/>
          <w:b/>
          <w:bCs/>
          <w:sz w:val="20"/>
          <w:szCs w:val="24"/>
        </w:rPr>
        <w:t>DETAILS OF THE GRANT APPLICATION</w:t>
      </w:r>
    </w:p>
    <w:p w14:paraId="7274FFA2" w14:textId="77777777" w:rsidR="006F7194" w:rsidRDefault="006F7194" w:rsidP="001B137F">
      <w:pPr>
        <w:rPr>
          <w:rFonts w:ascii="Aptos" w:hAnsi="Aptos"/>
          <w:sz w:val="18"/>
        </w:rPr>
      </w:pPr>
    </w:p>
    <w:tbl>
      <w:tblPr>
        <w:tblStyle w:val="TableGrid"/>
        <w:tblW w:w="10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7317"/>
      </w:tblGrid>
      <w:tr w:rsidR="00297BBC" w:rsidRPr="004D14CF" w14:paraId="55C1FB36" w14:textId="77777777" w:rsidTr="006F113C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208106A7" w14:textId="77777777" w:rsidR="00297BBC" w:rsidRPr="004D14CF" w:rsidRDefault="00297BBC" w:rsidP="006F113C">
            <w:pPr>
              <w:rPr>
                <w:rFonts w:ascii="Aptos" w:hAnsi="Aptos"/>
                <w:sz w:val="18"/>
              </w:rPr>
            </w:pPr>
            <w:r w:rsidRPr="00DF76B3">
              <w:rPr>
                <w:rFonts w:ascii="Aptos" w:hAnsi="Aptos"/>
                <w:sz w:val="20"/>
                <w:szCs w:val="24"/>
              </w:rPr>
              <w:t>Name of Charity/CIC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006C" w14:textId="77777777" w:rsidR="00297BBC" w:rsidRPr="004D14CF" w:rsidRDefault="00297BBC" w:rsidP="006F113C">
            <w:pPr>
              <w:rPr>
                <w:rFonts w:ascii="Aptos" w:hAnsi="Aptos"/>
                <w:sz w:val="18"/>
              </w:rPr>
            </w:pPr>
          </w:p>
        </w:tc>
      </w:tr>
      <w:tr w:rsidR="00297BBC" w:rsidRPr="004D14CF" w14:paraId="16914B76" w14:textId="77777777" w:rsidTr="006F113C">
        <w:trPr>
          <w:trHeight w:val="170"/>
        </w:trPr>
        <w:tc>
          <w:tcPr>
            <w:tcW w:w="3445" w:type="dxa"/>
            <w:vAlign w:val="center"/>
          </w:tcPr>
          <w:p w14:paraId="0DCF2781" w14:textId="77777777" w:rsidR="00297BBC" w:rsidRPr="004D14CF" w:rsidRDefault="00297BBC" w:rsidP="006F113C">
            <w:pPr>
              <w:rPr>
                <w:rFonts w:ascii="Aptos" w:hAnsi="Aptos"/>
                <w:sz w:val="18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B2E04" w14:textId="77777777" w:rsidR="00297BBC" w:rsidRPr="004D14CF" w:rsidRDefault="00297BBC" w:rsidP="006F113C">
            <w:pPr>
              <w:rPr>
                <w:rFonts w:ascii="Aptos" w:hAnsi="Aptos"/>
                <w:sz w:val="18"/>
              </w:rPr>
            </w:pPr>
          </w:p>
        </w:tc>
      </w:tr>
      <w:tr w:rsidR="00297BBC" w:rsidRPr="004D14CF" w14:paraId="467A4701" w14:textId="77777777" w:rsidTr="006F113C">
        <w:trPr>
          <w:trHeight w:val="624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5F08B8F2" w14:textId="77777777" w:rsidR="00297BBC" w:rsidRPr="004D14CF" w:rsidRDefault="00297BBC" w:rsidP="006F113C">
            <w:pPr>
              <w:rPr>
                <w:rFonts w:ascii="Aptos" w:hAnsi="Aptos"/>
                <w:sz w:val="18"/>
              </w:rPr>
            </w:pPr>
            <w:r w:rsidRPr="002F19C7">
              <w:rPr>
                <w:rFonts w:ascii="Aptos" w:hAnsi="Aptos"/>
                <w:sz w:val="20"/>
                <w:szCs w:val="24"/>
              </w:rPr>
              <w:t xml:space="preserve">Provide Charity Number or other evidence of charitable purpose 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F5E7" w14:textId="77777777" w:rsidR="00297BBC" w:rsidRDefault="00297BBC" w:rsidP="006F113C">
            <w:pPr>
              <w:rPr>
                <w:rFonts w:ascii="Aptos" w:hAnsi="Aptos"/>
                <w:sz w:val="18"/>
              </w:rPr>
            </w:pPr>
          </w:p>
          <w:p w14:paraId="1C057E87" w14:textId="77777777" w:rsidR="00297BBC" w:rsidRDefault="00297BBC" w:rsidP="006F113C">
            <w:pPr>
              <w:rPr>
                <w:rFonts w:ascii="Aptos" w:hAnsi="Aptos"/>
                <w:sz w:val="18"/>
              </w:rPr>
            </w:pPr>
          </w:p>
          <w:p w14:paraId="19D3D231" w14:textId="77777777" w:rsidR="00297BBC" w:rsidRDefault="00297BBC" w:rsidP="006F113C">
            <w:pPr>
              <w:rPr>
                <w:rFonts w:ascii="Aptos" w:hAnsi="Aptos"/>
                <w:sz w:val="18"/>
              </w:rPr>
            </w:pPr>
          </w:p>
          <w:p w14:paraId="6E3370C6" w14:textId="77777777" w:rsidR="00297BBC" w:rsidRPr="004D14CF" w:rsidRDefault="00297BBC" w:rsidP="006F113C">
            <w:pPr>
              <w:rPr>
                <w:rFonts w:ascii="Aptos" w:hAnsi="Aptos"/>
                <w:sz w:val="18"/>
              </w:rPr>
            </w:pPr>
          </w:p>
        </w:tc>
      </w:tr>
    </w:tbl>
    <w:p w14:paraId="7F45CCA0" w14:textId="77777777" w:rsidR="006F7194" w:rsidRDefault="006F7194" w:rsidP="001B137F">
      <w:pPr>
        <w:rPr>
          <w:rFonts w:ascii="Aptos" w:hAnsi="Aptos"/>
          <w:sz w:val="18"/>
        </w:rPr>
      </w:pPr>
    </w:p>
    <w:p w14:paraId="1D5E0E3B" w14:textId="7E9F1083" w:rsidR="006F7194" w:rsidRDefault="00297BBC" w:rsidP="001B137F">
      <w:pPr>
        <w:rPr>
          <w:rFonts w:ascii="Aptos" w:hAnsi="Aptos"/>
          <w:sz w:val="18"/>
        </w:rPr>
      </w:pPr>
      <w:r>
        <w:rPr>
          <w:rFonts w:ascii="Aptos" w:hAnsi="Aptos"/>
          <w:sz w:val="20"/>
          <w:szCs w:val="24"/>
        </w:rPr>
        <w:t>Describe</w:t>
      </w:r>
      <w:r w:rsidRPr="00AD2480">
        <w:rPr>
          <w:rFonts w:ascii="Aptos" w:hAnsi="Aptos"/>
          <w:sz w:val="20"/>
          <w:szCs w:val="24"/>
        </w:rPr>
        <w:t xml:space="preserve"> the project or activity for which the grant is requested</w:t>
      </w:r>
      <w:r>
        <w:rPr>
          <w:rFonts w:ascii="Aptos" w:hAnsi="Aptos"/>
          <w:sz w:val="20"/>
          <w:szCs w:val="24"/>
        </w:rPr>
        <w:t xml:space="preserve">. Please ensure you explain how </w:t>
      </w:r>
      <w:r w:rsidR="00AC078C">
        <w:rPr>
          <w:rFonts w:ascii="Aptos" w:hAnsi="Aptos"/>
          <w:sz w:val="20"/>
          <w:szCs w:val="24"/>
        </w:rPr>
        <w:t>the project or activity</w:t>
      </w:r>
      <w:r>
        <w:rPr>
          <w:rFonts w:ascii="Aptos" w:hAnsi="Aptos"/>
          <w:sz w:val="20"/>
          <w:szCs w:val="24"/>
        </w:rPr>
        <w:t xml:space="preserve"> meets the Trust’s Grant Policy (supplemental documentation to support the project/activity can also be provided):</w:t>
      </w:r>
    </w:p>
    <w:p w14:paraId="152102A8" w14:textId="77777777" w:rsidR="006F7194" w:rsidRPr="00DB30D7" w:rsidRDefault="006F7194" w:rsidP="001B137F">
      <w:pPr>
        <w:rPr>
          <w:rFonts w:ascii="Aptos" w:hAnsi="Aptos"/>
          <w:sz w:val="8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297BBC" w14:paraId="15210E88" w14:textId="77777777" w:rsidTr="00297BBC">
        <w:tc>
          <w:tcPr>
            <w:tcW w:w="10762" w:type="dxa"/>
          </w:tcPr>
          <w:p w14:paraId="5A6D64CC" w14:textId="77777777" w:rsidR="00297BBC" w:rsidRDefault="00297BBC" w:rsidP="001B137F">
            <w:pPr>
              <w:rPr>
                <w:rFonts w:ascii="Aptos" w:hAnsi="Aptos"/>
                <w:sz w:val="18"/>
              </w:rPr>
            </w:pPr>
          </w:p>
          <w:p w14:paraId="4CB8861E" w14:textId="77777777" w:rsidR="00D0163C" w:rsidRDefault="00D0163C" w:rsidP="001B137F">
            <w:pPr>
              <w:rPr>
                <w:rFonts w:ascii="Aptos" w:hAnsi="Aptos"/>
                <w:sz w:val="18"/>
              </w:rPr>
            </w:pPr>
          </w:p>
          <w:p w14:paraId="776BFA46" w14:textId="77777777" w:rsidR="00D0163C" w:rsidRDefault="00D0163C" w:rsidP="001B137F">
            <w:pPr>
              <w:rPr>
                <w:rFonts w:ascii="Aptos" w:hAnsi="Aptos"/>
                <w:sz w:val="18"/>
              </w:rPr>
            </w:pPr>
          </w:p>
          <w:p w14:paraId="70A04B14" w14:textId="77777777" w:rsidR="00D0163C" w:rsidRDefault="00D0163C" w:rsidP="001B137F">
            <w:pPr>
              <w:rPr>
                <w:rFonts w:ascii="Aptos" w:hAnsi="Aptos"/>
                <w:sz w:val="18"/>
              </w:rPr>
            </w:pPr>
          </w:p>
          <w:p w14:paraId="0884049F" w14:textId="77777777" w:rsidR="00D0163C" w:rsidRDefault="00D0163C" w:rsidP="001B137F">
            <w:pPr>
              <w:rPr>
                <w:rFonts w:ascii="Aptos" w:hAnsi="Aptos"/>
                <w:sz w:val="18"/>
              </w:rPr>
            </w:pPr>
          </w:p>
          <w:p w14:paraId="2D739D38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03EC5CC3" w14:textId="77777777" w:rsidR="00D0163C" w:rsidRDefault="00D0163C" w:rsidP="001B137F">
            <w:pPr>
              <w:rPr>
                <w:rFonts w:ascii="Aptos" w:hAnsi="Aptos"/>
                <w:sz w:val="18"/>
              </w:rPr>
            </w:pPr>
          </w:p>
          <w:p w14:paraId="61B5C3B0" w14:textId="77777777" w:rsidR="00D0163C" w:rsidRDefault="00D0163C" w:rsidP="001B137F">
            <w:pPr>
              <w:rPr>
                <w:rFonts w:ascii="Aptos" w:hAnsi="Aptos"/>
                <w:sz w:val="18"/>
              </w:rPr>
            </w:pPr>
          </w:p>
        </w:tc>
      </w:tr>
    </w:tbl>
    <w:p w14:paraId="0BFA0E38" w14:textId="77777777" w:rsidR="006F7194" w:rsidRDefault="006F7194" w:rsidP="001B137F">
      <w:pPr>
        <w:rPr>
          <w:rFonts w:ascii="Aptos" w:hAnsi="Aptos"/>
          <w:sz w:val="18"/>
        </w:rPr>
      </w:pPr>
    </w:p>
    <w:p w14:paraId="42F6996F" w14:textId="6460024F" w:rsidR="00297BBC" w:rsidRDefault="00297BBC" w:rsidP="001B137F">
      <w:pPr>
        <w:rPr>
          <w:rFonts w:ascii="Aptos" w:hAnsi="Aptos"/>
          <w:sz w:val="18"/>
        </w:rPr>
      </w:pPr>
      <w:r w:rsidRPr="002003C3">
        <w:rPr>
          <w:rFonts w:ascii="Aptos" w:hAnsi="Aptos"/>
          <w:sz w:val="20"/>
          <w:szCs w:val="24"/>
        </w:rPr>
        <w:t>Explain who will benefit from the project or activity</w:t>
      </w:r>
      <w:r>
        <w:rPr>
          <w:rFonts w:ascii="Aptos" w:hAnsi="Aptos"/>
          <w:sz w:val="20"/>
          <w:szCs w:val="24"/>
        </w:rPr>
        <w:t>.</w:t>
      </w:r>
      <w:r w:rsidRPr="002003C3">
        <w:rPr>
          <w:rFonts w:ascii="Aptos" w:hAnsi="Aptos"/>
          <w:sz w:val="20"/>
          <w:szCs w:val="24"/>
        </w:rPr>
        <w:t xml:space="preserve"> </w:t>
      </w:r>
      <w:r>
        <w:rPr>
          <w:rFonts w:ascii="Aptos" w:hAnsi="Aptos"/>
          <w:sz w:val="20"/>
          <w:szCs w:val="24"/>
        </w:rPr>
        <w:t>Ensure you include information that shows</w:t>
      </w:r>
      <w:r w:rsidRPr="002003C3">
        <w:rPr>
          <w:rFonts w:ascii="Aptos" w:hAnsi="Aptos"/>
          <w:sz w:val="20"/>
          <w:szCs w:val="24"/>
        </w:rPr>
        <w:t xml:space="preserve"> the benefit is sustainable</w:t>
      </w:r>
      <w:r>
        <w:rPr>
          <w:rFonts w:ascii="Aptos" w:hAnsi="Aptos"/>
          <w:sz w:val="20"/>
          <w:szCs w:val="24"/>
        </w:rPr>
        <w:t>:</w:t>
      </w:r>
    </w:p>
    <w:p w14:paraId="1C20C853" w14:textId="77777777" w:rsidR="00297BBC" w:rsidRPr="00DB30D7" w:rsidRDefault="00297BBC" w:rsidP="001B137F">
      <w:pPr>
        <w:rPr>
          <w:rFonts w:ascii="Aptos" w:hAnsi="Aptos"/>
          <w:sz w:val="8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F053E6" w14:paraId="5B820A35" w14:textId="77777777" w:rsidTr="00F053E6">
        <w:tc>
          <w:tcPr>
            <w:tcW w:w="10762" w:type="dxa"/>
          </w:tcPr>
          <w:p w14:paraId="0FC9E975" w14:textId="77777777" w:rsidR="00F053E6" w:rsidRDefault="00F053E6" w:rsidP="001B137F">
            <w:pPr>
              <w:rPr>
                <w:rFonts w:ascii="Aptos" w:hAnsi="Aptos"/>
                <w:sz w:val="18"/>
              </w:rPr>
            </w:pPr>
          </w:p>
          <w:p w14:paraId="41E9B2EC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42E03396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397B644D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6750052A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393AFE63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0DF7BDED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779CF579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</w:tc>
      </w:tr>
    </w:tbl>
    <w:p w14:paraId="3133C1C6" w14:textId="77777777" w:rsidR="00297BBC" w:rsidRDefault="00297BBC" w:rsidP="001B137F">
      <w:pPr>
        <w:rPr>
          <w:rFonts w:ascii="Aptos" w:hAnsi="Aptos"/>
          <w:sz w:val="18"/>
        </w:rPr>
      </w:pPr>
    </w:p>
    <w:p w14:paraId="32F33C91" w14:textId="385E3C3E" w:rsidR="00F053E6" w:rsidRPr="002D1420" w:rsidRDefault="00F053E6" w:rsidP="001B137F">
      <w:pPr>
        <w:rPr>
          <w:rFonts w:ascii="Aptos" w:hAnsi="Aptos"/>
          <w:sz w:val="20"/>
          <w:szCs w:val="24"/>
        </w:rPr>
      </w:pPr>
      <w:r>
        <w:rPr>
          <w:rFonts w:ascii="Aptos" w:hAnsi="Aptos"/>
          <w:sz w:val="20"/>
          <w:szCs w:val="24"/>
        </w:rPr>
        <w:t>Identify the likely costs of the project/activity and explain what other finance is sought or is available</w:t>
      </w:r>
      <w:r w:rsidR="00324C24">
        <w:rPr>
          <w:rFonts w:ascii="Aptos" w:hAnsi="Aptos"/>
          <w:sz w:val="20"/>
          <w:szCs w:val="24"/>
        </w:rPr>
        <w:t xml:space="preserve">, </w:t>
      </w:r>
      <w:r>
        <w:rPr>
          <w:rFonts w:ascii="Aptos" w:hAnsi="Aptos"/>
          <w:sz w:val="20"/>
          <w:szCs w:val="24"/>
        </w:rPr>
        <w:t>so the Trustees understand if and when the project will go ahead</w:t>
      </w:r>
      <w:r w:rsidR="005E4123">
        <w:rPr>
          <w:rFonts w:ascii="Aptos" w:hAnsi="Aptos"/>
          <w:sz w:val="20"/>
          <w:szCs w:val="24"/>
        </w:rPr>
        <w:t xml:space="preserve">. </w:t>
      </w:r>
      <w:r w:rsidR="00324C24">
        <w:rPr>
          <w:rFonts w:ascii="Aptos" w:hAnsi="Aptos"/>
          <w:sz w:val="20"/>
          <w:szCs w:val="24"/>
        </w:rPr>
        <w:t>To help with this, p</w:t>
      </w:r>
      <w:r w:rsidR="005E4123">
        <w:rPr>
          <w:rFonts w:ascii="Aptos" w:hAnsi="Aptos"/>
          <w:sz w:val="20"/>
          <w:szCs w:val="24"/>
        </w:rPr>
        <w:t xml:space="preserve">lease ensure this covers </w:t>
      </w:r>
      <w:r w:rsidR="005E4123" w:rsidRPr="005E4123">
        <w:rPr>
          <w:rFonts w:ascii="Aptos" w:hAnsi="Aptos"/>
          <w:sz w:val="20"/>
          <w:szCs w:val="24"/>
        </w:rPr>
        <w:t xml:space="preserve">the overall cost of the project, the amount </w:t>
      </w:r>
      <w:r w:rsidR="002D1420">
        <w:rPr>
          <w:rFonts w:ascii="Aptos" w:hAnsi="Aptos"/>
          <w:sz w:val="20"/>
          <w:szCs w:val="24"/>
        </w:rPr>
        <w:t>your organisation has</w:t>
      </w:r>
      <w:r w:rsidR="005E4123" w:rsidRPr="005E4123">
        <w:rPr>
          <w:rFonts w:ascii="Aptos" w:hAnsi="Aptos"/>
          <w:sz w:val="20"/>
          <w:szCs w:val="24"/>
        </w:rPr>
        <w:t xml:space="preserve"> already raised and what is left to raise compared with the amount that </w:t>
      </w:r>
      <w:r w:rsidR="002D1420">
        <w:rPr>
          <w:rFonts w:ascii="Aptos" w:hAnsi="Aptos"/>
          <w:sz w:val="20"/>
          <w:szCs w:val="24"/>
        </w:rPr>
        <w:t>your organisation is</w:t>
      </w:r>
      <w:r w:rsidR="005E4123" w:rsidRPr="005E4123">
        <w:rPr>
          <w:rFonts w:ascii="Aptos" w:hAnsi="Aptos"/>
          <w:sz w:val="20"/>
          <w:szCs w:val="24"/>
        </w:rPr>
        <w:t xml:space="preserve"> asking for</w:t>
      </w:r>
      <w:r w:rsidR="002D1420">
        <w:rPr>
          <w:rFonts w:ascii="Aptos" w:hAnsi="Aptos"/>
          <w:sz w:val="20"/>
          <w:szCs w:val="24"/>
        </w:rPr>
        <w:t xml:space="preserve"> from the Lady Hind Trust</w:t>
      </w:r>
      <w:r>
        <w:rPr>
          <w:rFonts w:ascii="Aptos" w:hAnsi="Aptos"/>
          <w:sz w:val="20"/>
          <w:szCs w:val="24"/>
        </w:rPr>
        <w:t>:</w:t>
      </w:r>
    </w:p>
    <w:p w14:paraId="6D11A61C" w14:textId="77777777" w:rsidR="00F053E6" w:rsidRPr="00DB30D7" w:rsidRDefault="00F053E6" w:rsidP="001B137F">
      <w:pPr>
        <w:rPr>
          <w:rFonts w:ascii="Aptos" w:hAnsi="Aptos"/>
          <w:sz w:val="8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F053E6" w14:paraId="0D404F1B" w14:textId="77777777" w:rsidTr="00F053E6">
        <w:tc>
          <w:tcPr>
            <w:tcW w:w="10762" w:type="dxa"/>
          </w:tcPr>
          <w:p w14:paraId="0697E529" w14:textId="77777777" w:rsidR="00F053E6" w:rsidRDefault="00F053E6" w:rsidP="001B137F">
            <w:pPr>
              <w:rPr>
                <w:rFonts w:ascii="Aptos" w:hAnsi="Aptos"/>
                <w:sz w:val="18"/>
              </w:rPr>
            </w:pPr>
          </w:p>
          <w:p w14:paraId="6BE6B5B2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4C6922C8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6FFF10C2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65856683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16171D0A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16A22C9D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7ED35A68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</w:tc>
      </w:tr>
    </w:tbl>
    <w:p w14:paraId="027A5C05" w14:textId="77777777" w:rsidR="00F053E6" w:rsidRDefault="00F053E6" w:rsidP="001B137F">
      <w:pPr>
        <w:rPr>
          <w:rFonts w:ascii="Aptos" w:hAnsi="Aptos"/>
          <w:sz w:val="18"/>
        </w:rPr>
      </w:pPr>
    </w:p>
    <w:p w14:paraId="01D97881" w14:textId="075B5771" w:rsidR="00F053E6" w:rsidRDefault="00F053E6" w:rsidP="001B137F">
      <w:pPr>
        <w:rPr>
          <w:rFonts w:ascii="Aptos" w:hAnsi="Aptos"/>
          <w:sz w:val="18"/>
        </w:rPr>
      </w:pPr>
      <w:r>
        <w:rPr>
          <w:rFonts w:ascii="Aptos" w:hAnsi="Aptos"/>
          <w:sz w:val="20"/>
          <w:szCs w:val="24"/>
        </w:rPr>
        <w:lastRenderedPageBreak/>
        <w:t xml:space="preserve">Explain if the project/activity will be managed or organised by paid staff and/or volunteers. Please quote the numbers </w:t>
      </w:r>
      <w:r w:rsidR="008A3EAE">
        <w:rPr>
          <w:rFonts w:ascii="Aptos" w:hAnsi="Aptos"/>
          <w:sz w:val="20"/>
          <w:szCs w:val="24"/>
        </w:rPr>
        <w:t xml:space="preserve">of individuals </w:t>
      </w:r>
      <w:r>
        <w:rPr>
          <w:rFonts w:ascii="Aptos" w:hAnsi="Aptos"/>
          <w:sz w:val="20"/>
          <w:szCs w:val="24"/>
        </w:rPr>
        <w:t>involved:</w:t>
      </w:r>
    </w:p>
    <w:p w14:paraId="4285C149" w14:textId="77777777" w:rsidR="00F053E6" w:rsidRPr="00DB30D7" w:rsidRDefault="00F053E6" w:rsidP="001B137F">
      <w:pPr>
        <w:rPr>
          <w:rFonts w:ascii="Aptos" w:hAnsi="Aptos"/>
          <w:sz w:val="8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F053E6" w14:paraId="61FD4445" w14:textId="77777777" w:rsidTr="00F053E6">
        <w:tc>
          <w:tcPr>
            <w:tcW w:w="10762" w:type="dxa"/>
          </w:tcPr>
          <w:p w14:paraId="4560C38E" w14:textId="77777777" w:rsidR="00F053E6" w:rsidRDefault="00F053E6" w:rsidP="001B137F">
            <w:pPr>
              <w:rPr>
                <w:rFonts w:ascii="Aptos" w:hAnsi="Aptos"/>
                <w:sz w:val="18"/>
              </w:rPr>
            </w:pPr>
          </w:p>
          <w:p w14:paraId="6CFD4368" w14:textId="77777777" w:rsidR="00415267" w:rsidRDefault="00415267" w:rsidP="001B137F">
            <w:pPr>
              <w:rPr>
                <w:rFonts w:ascii="Aptos" w:hAnsi="Aptos"/>
                <w:sz w:val="18"/>
              </w:rPr>
            </w:pPr>
          </w:p>
          <w:p w14:paraId="39B63751" w14:textId="77777777" w:rsidR="00415267" w:rsidRDefault="00415267" w:rsidP="001B137F">
            <w:pPr>
              <w:rPr>
                <w:rFonts w:ascii="Aptos" w:hAnsi="Aptos"/>
                <w:sz w:val="18"/>
              </w:rPr>
            </w:pPr>
          </w:p>
          <w:p w14:paraId="06F80ACE" w14:textId="77777777" w:rsidR="00415267" w:rsidRDefault="00415267" w:rsidP="001B137F">
            <w:pPr>
              <w:rPr>
                <w:rFonts w:ascii="Aptos" w:hAnsi="Aptos"/>
                <w:sz w:val="18"/>
              </w:rPr>
            </w:pPr>
          </w:p>
          <w:p w14:paraId="7D9B6B2C" w14:textId="77777777" w:rsidR="00415267" w:rsidRDefault="00415267" w:rsidP="001B137F">
            <w:pPr>
              <w:rPr>
                <w:rFonts w:ascii="Aptos" w:hAnsi="Aptos"/>
                <w:sz w:val="18"/>
              </w:rPr>
            </w:pPr>
          </w:p>
          <w:p w14:paraId="0D776ACA" w14:textId="77777777" w:rsidR="00415267" w:rsidRDefault="00415267" w:rsidP="001B137F">
            <w:pPr>
              <w:rPr>
                <w:rFonts w:ascii="Aptos" w:hAnsi="Aptos"/>
                <w:sz w:val="18"/>
              </w:rPr>
            </w:pPr>
          </w:p>
          <w:p w14:paraId="0B3DEEC2" w14:textId="77777777" w:rsidR="00415267" w:rsidRDefault="00415267" w:rsidP="001B137F">
            <w:pPr>
              <w:rPr>
                <w:rFonts w:ascii="Aptos" w:hAnsi="Aptos"/>
                <w:sz w:val="18"/>
              </w:rPr>
            </w:pPr>
          </w:p>
        </w:tc>
      </w:tr>
    </w:tbl>
    <w:p w14:paraId="411A84A1" w14:textId="77777777" w:rsidR="00F053E6" w:rsidRDefault="00F053E6" w:rsidP="001B137F">
      <w:pPr>
        <w:rPr>
          <w:rFonts w:ascii="Aptos" w:hAnsi="Aptos"/>
          <w:sz w:val="18"/>
        </w:rPr>
      </w:pPr>
    </w:p>
    <w:tbl>
      <w:tblPr>
        <w:tblStyle w:val="TableGrid"/>
        <w:tblW w:w="10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7317"/>
      </w:tblGrid>
      <w:tr w:rsidR="0003660B" w:rsidRPr="004D14CF" w14:paraId="53874CB3" w14:textId="77777777" w:rsidTr="0062153D">
        <w:trPr>
          <w:trHeight w:val="17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0AB1FBAF" w14:textId="3BAC57F9" w:rsidR="0003660B" w:rsidRPr="004D14CF" w:rsidRDefault="00294BD5" w:rsidP="0062153D">
            <w:pPr>
              <w:rPr>
                <w:rFonts w:ascii="Aptos" w:hAnsi="Aptos"/>
                <w:sz w:val="18"/>
              </w:rPr>
            </w:pPr>
            <w:r w:rsidRPr="00282C02">
              <w:rPr>
                <w:rFonts w:ascii="Aptos" w:hAnsi="Aptos"/>
                <w:sz w:val="20"/>
                <w:szCs w:val="24"/>
              </w:rPr>
              <w:t xml:space="preserve">Please </w:t>
            </w:r>
            <w:r w:rsidR="005470E4">
              <w:rPr>
                <w:rFonts w:ascii="Aptos" w:hAnsi="Aptos"/>
                <w:sz w:val="20"/>
                <w:szCs w:val="24"/>
              </w:rPr>
              <w:t xml:space="preserve">confirm you have </w:t>
            </w:r>
            <w:r w:rsidRPr="00282C02">
              <w:rPr>
                <w:rFonts w:ascii="Aptos" w:hAnsi="Aptos"/>
                <w:sz w:val="20"/>
                <w:szCs w:val="24"/>
              </w:rPr>
              <w:t>include</w:t>
            </w:r>
            <w:r w:rsidR="005470E4">
              <w:rPr>
                <w:rFonts w:ascii="Aptos" w:hAnsi="Aptos"/>
                <w:sz w:val="20"/>
                <w:szCs w:val="24"/>
              </w:rPr>
              <w:t>d</w:t>
            </w:r>
            <w:r w:rsidRPr="00282C02">
              <w:rPr>
                <w:rFonts w:ascii="Aptos" w:hAnsi="Aptos"/>
                <w:sz w:val="20"/>
                <w:szCs w:val="24"/>
              </w:rPr>
              <w:t xml:space="preserve"> a copy of </w:t>
            </w:r>
            <w:r w:rsidR="00FB0F21">
              <w:rPr>
                <w:rFonts w:ascii="Aptos" w:hAnsi="Aptos"/>
                <w:sz w:val="20"/>
                <w:szCs w:val="24"/>
              </w:rPr>
              <w:t>the</w:t>
            </w:r>
            <w:r w:rsidRPr="00282C02">
              <w:rPr>
                <w:rFonts w:ascii="Aptos" w:hAnsi="Aptos"/>
                <w:sz w:val="20"/>
                <w:szCs w:val="24"/>
              </w:rPr>
              <w:t xml:space="preserve"> lat</w:t>
            </w:r>
            <w:r>
              <w:rPr>
                <w:rFonts w:ascii="Aptos" w:hAnsi="Aptos"/>
                <w:sz w:val="20"/>
                <w:szCs w:val="24"/>
              </w:rPr>
              <w:t>est</w:t>
            </w:r>
            <w:r w:rsidRPr="00282C02">
              <w:rPr>
                <w:rFonts w:ascii="Aptos" w:hAnsi="Aptos"/>
                <w:sz w:val="20"/>
                <w:szCs w:val="24"/>
              </w:rPr>
              <w:t xml:space="preserve"> audited accounts. If unable to provide, please explain why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F840" w14:textId="77777777" w:rsidR="0003660B" w:rsidRPr="00017D4A" w:rsidRDefault="0003660B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3A77E3DA" w14:textId="77777777" w:rsidR="00D86601" w:rsidRPr="00017D4A" w:rsidRDefault="00D86601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691130BA" w14:textId="77777777" w:rsidR="0003660B" w:rsidRPr="00017D4A" w:rsidRDefault="0003660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94BD5" w:rsidRPr="004D14CF" w14:paraId="218BFC47" w14:textId="77777777" w:rsidTr="00E539EF">
        <w:trPr>
          <w:trHeight w:val="170"/>
        </w:trPr>
        <w:tc>
          <w:tcPr>
            <w:tcW w:w="3445" w:type="dxa"/>
            <w:vAlign w:val="center"/>
          </w:tcPr>
          <w:p w14:paraId="3DA483E8" w14:textId="77777777" w:rsidR="00294BD5" w:rsidRPr="004D14CF" w:rsidRDefault="00294BD5" w:rsidP="0062153D">
            <w:pPr>
              <w:rPr>
                <w:rFonts w:ascii="Aptos" w:hAnsi="Aptos"/>
                <w:sz w:val="18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6B652010" w14:textId="77777777" w:rsidR="00294BD5" w:rsidRPr="00017D4A" w:rsidRDefault="00294BD5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94BD5" w:rsidRPr="004D14CF" w14:paraId="522CAC36" w14:textId="77777777" w:rsidTr="00E539EF">
        <w:trPr>
          <w:trHeight w:val="17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14D30506" w14:textId="496E2936" w:rsidR="00294BD5" w:rsidRPr="004D14CF" w:rsidRDefault="00294BD5" w:rsidP="0062153D">
            <w:pPr>
              <w:rPr>
                <w:rFonts w:ascii="Aptos" w:hAnsi="Aptos"/>
                <w:sz w:val="18"/>
              </w:rPr>
            </w:pPr>
            <w:r w:rsidRPr="0003660B">
              <w:rPr>
                <w:rFonts w:ascii="Aptos" w:hAnsi="Aptos"/>
                <w:sz w:val="20"/>
                <w:szCs w:val="24"/>
              </w:rPr>
              <w:t xml:space="preserve">Please list here any supplemental </w:t>
            </w:r>
            <w:r>
              <w:rPr>
                <w:rFonts w:ascii="Aptos" w:hAnsi="Aptos"/>
                <w:sz w:val="20"/>
                <w:szCs w:val="24"/>
              </w:rPr>
              <w:t>documentation</w:t>
            </w:r>
            <w:r w:rsidRPr="0003660B">
              <w:rPr>
                <w:rFonts w:ascii="Aptos" w:hAnsi="Aptos"/>
                <w:sz w:val="20"/>
                <w:szCs w:val="24"/>
              </w:rPr>
              <w:t xml:space="preserve"> </w:t>
            </w:r>
            <w:r>
              <w:rPr>
                <w:rFonts w:ascii="Aptos" w:hAnsi="Aptos"/>
                <w:sz w:val="20"/>
                <w:szCs w:val="24"/>
              </w:rPr>
              <w:t xml:space="preserve">you have </w:t>
            </w:r>
            <w:r w:rsidRPr="0003660B">
              <w:rPr>
                <w:rFonts w:ascii="Aptos" w:hAnsi="Aptos"/>
                <w:sz w:val="20"/>
                <w:szCs w:val="24"/>
              </w:rPr>
              <w:t>provided to support your application for a grant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72F5" w14:textId="77777777" w:rsidR="00294BD5" w:rsidRDefault="00294BD5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4C2B3F4C" w14:textId="77777777" w:rsidR="0062153D" w:rsidRDefault="0062153D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4649C648" w14:textId="77777777" w:rsidR="0062153D" w:rsidRDefault="0062153D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53DC8EEA" w14:textId="77777777" w:rsidR="0062153D" w:rsidRDefault="0062153D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7E7463FC" w14:textId="77777777" w:rsidR="0062153D" w:rsidRPr="00017D4A" w:rsidRDefault="0062153D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5C591362" w14:textId="77777777" w:rsidTr="00E539EF">
        <w:trPr>
          <w:trHeight w:val="170"/>
        </w:trPr>
        <w:tc>
          <w:tcPr>
            <w:tcW w:w="3445" w:type="dxa"/>
          </w:tcPr>
          <w:p w14:paraId="713A2372" w14:textId="77777777" w:rsidR="00282C02" w:rsidRPr="004D14CF" w:rsidRDefault="00282C02" w:rsidP="00282C02">
            <w:pPr>
              <w:rPr>
                <w:rFonts w:ascii="Aptos" w:hAnsi="Aptos"/>
                <w:sz w:val="18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5E6ED11C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A020B" w:rsidRPr="004D14CF" w14:paraId="582FF109" w14:textId="77777777" w:rsidTr="00E539EF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60498C3D" w14:textId="16CF59DE" w:rsidR="002A020B" w:rsidRPr="004D14CF" w:rsidRDefault="002A020B" w:rsidP="00282C02">
            <w:pPr>
              <w:rPr>
                <w:rFonts w:ascii="Aptos" w:hAnsi="Aptos"/>
                <w:sz w:val="18"/>
              </w:rPr>
            </w:pPr>
            <w:r w:rsidRPr="009479A4">
              <w:rPr>
                <w:rFonts w:ascii="Aptos" w:hAnsi="Aptos"/>
                <w:sz w:val="20"/>
                <w:szCs w:val="24"/>
              </w:rPr>
              <w:t xml:space="preserve">Has the </w:t>
            </w:r>
            <w:r>
              <w:rPr>
                <w:rFonts w:ascii="Aptos" w:hAnsi="Aptos"/>
                <w:sz w:val="20"/>
                <w:szCs w:val="24"/>
              </w:rPr>
              <w:t>Charity/CIC</w:t>
            </w:r>
            <w:r w:rsidRPr="009479A4">
              <w:rPr>
                <w:rFonts w:ascii="Aptos" w:hAnsi="Aptos"/>
                <w:sz w:val="20"/>
                <w:szCs w:val="24"/>
              </w:rPr>
              <w:t xml:space="preserve"> previously received a grant from the Trust?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B809" w14:textId="10C8002F" w:rsidR="002A020B" w:rsidRPr="00017D4A" w:rsidRDefault="002A020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33595ADE" w14:textId="77777777" w:rsidTr="00E539EF">
        <w:trPr>
          <w:trHeight w:val="170"/>
        </w:trPr>
        <w:tc>
          <w:tcPr>
            <w:tcW w:w="3445" w:type="dxa"/>
          </w:tcPr>
          <w:p w14:paraId="423EBB5A" w14:textId="77777777" w:rsidR="00282C02" w:rsidRPr="004D14CF" w:rsidRDefault="00282C02" w:rsidP="00282C02">
            <w:pPr>
              <w:rPr>
                <w:rFonts w:ascii="Aptos" w:hAnsi="Aptos"/>
                <w:sz w:val="18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7BA63C04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6B28C492" w14:textId="77777777" w:rsidTr="002A020B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05FFC268" w14:textId="4412C0E2" w:rsidR="00282C02" w:rsidRPr="004D14CF" w:rsidRDefault="00E15F51" w:rsidP="00282C02">
            <w:pPr>
              <w:rPr>
                <w:rFonts w:ascii="Aptos" w:hAnsi="Aptos"/>
                <w:sz w:val="18"/>
              </w:rPr>
            </w:pPr>
            <w:r w:rsidRPr="00E15F51">
              <w:rPr>
                <w:rFonts w:ascii="Aptos" w:hAnsi="Aptos"/>
                <w:sz w:val="20"/>
                <w:szCs w:val="24"/>
              </w:rPr>
              <w:t xml:space="preserve">How much </w:t>
            </w:r>
            <w:r w:rsidR="00650858">
              <w:rPr>
                <w:rFonts w:ascii="Aptos" w:hAnsi="Aptos"/>
                <w:sz w:val="20"/>
                <w:szCs w:val="24"/>
              </w:rPr>
              <w:t xml:space="preserve">is the grant you </w:t>
            </w:r>
            <w:r w:rsidRPr="00E15F51">
              <w:rPr>
                <w:rFonts w:ascii="Aptos" w:hAnsi="Aptos"/>
                <w:sz w:val="20"/>
                <w:szCs w:val="24"/>
              </w:rPr>
              <w:t xml:space="preserve">are </w:t>
            </w:r>
            <w:r w:rsidR="00F22525">
              <w:rPr>
                <w:rFonts w:ascii="Aptos" w:hAnsi="Aptos"/>
                <w:sz w:val="20"/>
                <w:szCs w:val="24"/>
              </w:rPr>
              <w:t>request</w:t>
            </w:r>
            <w:r w:rsidRPr="00E15F51">
              <w:rPr>
                <w:rFonts w:ascii="Aptos" w:hAnsi="Aptos"/>
                <w:sz w:val="20"/>
                <w:szCs w:val="24"/>
              </w:rPr>
              <w:t>ing from the Trust?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B565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487511" w:rsidRPr="004D14CF" w14:paraId="5D5F1EA9" w14:textId="77777777" w:rsidTr="004F50A8">
        <w:trPr>
          <w:trHeight w:val="170"/>
        </w:trPr>
        <w:tc>
          <w:tcPr>
            <w:tcW w:w="10762" w:type="dxa"/>
            <w:gridSpan w:val="2"/>
          </w:tcPr>
          <w:p w14:paraId="6A70528E" w14:textId="77777777" w:rsidR="00487511" w:rsidRPr="00487511" w:rsidRDefault="00487511" w:rsidP="00282C02">
            <w:pPr>
              <w:rPr>
                <w:rFonts w:ascii="Aptos" w:hAnsi="Aptos"/>
                <w:b/>
                <w:bCs/>
                <w:sz w:val="20"/>
                <w:szCs w:val="24"/>
              </w:rPr>
            </w:pPr>
          </w:p>
          <w:p w14:paraId="721BF191" w14:textId="77777777" w:rsidR="00487511" w:rsidRPr="003E1943" w:rsidRDefault="00487511" w:rsidP="00282C02">
            <w:pPr>
              <w:rPr>
                <w:rFonts w:ascii="Aptos" w:hAnsi="Aptos"/>
                <w:b/>
                <w:bCs/>
                <w:sz w:val="12"/>
                <w:szCs w:val="16"/>
              </w:rPr>
            </w:pPr>
          </w:p>
          <w:p w14:paraId="27DAA4F6" w14:textId="33AEE041" w:rsidR="00487511" w:rsidRPr="00487511" w:rsidRDefault="00487511" w:rsidP="00282C02">
            <w:pPr>
              <w:rPr>
                <w:rFonts w:ascii="Aptos" w:hAnsi="Aptos"/>
                <w:b/>
                <w:bCs/>
                <w:sz w:val="20"/>
                <w:szCs w:val="24"/>
              </w:rPr>
            </w:pPr>
            <w:r w:rsidRPr="00487511">
              <w:rPr>
                <w:rFonts w:ascii="Aptos" w:hAnsi="Aptos"/>
                <w:b/>
                <w:bCs/>
                <w:sz w:val="20"/>
                <w:szCs w:val="24"/>
              </w:rPr>
              <w:t>DETAILS OF YOU AND YOUR ORGANISATION</w:t>
            </w:r>
          </w:p>
          <w:p w14:paraId="00FBF7D4" w14:textId="3397120D" w:rsidR="00487511" w:rsidRPr="00487511" w:rsidRDefault="00487511" w:rsidP="00282C02">
            <w:pPr>
              <w:rPr>
                <w:rFonts w:ascii="Aptos" w:hAnsi="Aptos"/>
                <w:b/>
                <w:bCs/>
                <w:sz w:val="20"/>
                <w:szCs w:val="24"/>
              </w:rPr>
            </w:pPr>
          </w:p>
        </w:tc>
      </w:tr>
      <w:tr w:rsidR="00282C02" w:rsidRPr="004D14CF" w14:paraId="1A037C12" w14:textId="77777777" w:rsidTr="002A020B">
        <w:trPr>
          <w:trHeight w:val="17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5CF07341" w14:textId="186EBAD4" w:rsidR="00282C02" w:rsidRPr="001301AD" w:rsidRDefault="00C9534B" w:rsidP="0080000E">
            <w:pPr>
              <w:rPr>
                <w:rFonts w:ascii="Aptos" w:hAnsi="Aptos"/>
                <w:sz w:val="20"/>
                <w:szCs w:val="24"/>
              </w:rPr>
            </w:pPr>
            <w:r w:rsidRPr="001301AD">
              <w:rPr>
                <w:rFonts w:ascii="Aptos" w:hAnsi="Aptos"/>
                <w:sz w:val="20"/>
                <w:szCs w:val="24"/>
              </w:rPr>
              <w:t>Your name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6ADF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0F826FB0" w14:textId="77777777" w:rsidR="00C9534B" w:rsidRPr="00017D4A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C9534B" w:rsidRPr="004D14CF" w14:paraId="1E391B97" w14:textId="77777777" w:rsidTr="002A020B">
        <w:trPr>
          <w:trHeight w:val="170"/>
        </w:trPr>
        <w:tc>
          <w:tcPr>
            <w:tcW w:w="3445" w:type="dxa"/>
          </w:tcPr>
          <w:p w14:paraId="34A0C6CA" w14:textId="77777777" w:rsidR="00C9534B" w:rsidRPr="001301AD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16F709A1" w14:textId="77777777" w:rsidR="00C9534B" w:rsidRPr="00017D4A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C9534B" w:rsidRPr="004D14CF" w14:paraId="5B6A9B66" w14:textId="77777777" w:rsidTr="00C76220">
        <w:trPr>
          <w:trHeight w:val="17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23CFA786" w14:textId="1F370187" w:rsidR="00C9534B" w:rsidRPr="001301AD" w:rsidRDefault="00C9534B" w:rsidP="0080000E">
            <w:pPr>
              <w:rPr>
                <w:rFonts w:ascii="Aptos" w:hAnsi="Aptos"/>
                <w:sz w:val="20"/>
                <w:szCs w:val="24"/>
              </w:rPr>
            </w:pPr>
            <w:r w:rsidRPr="001301AD">
              <w:rPr>
                <w:rFonts w:ascii="Aptos" w:hAnsi="Aptos"/>
                <w:sz w:val="20"/>
                <w:szCs w:val="24"/>
              </w:rPr>
              <w:t>Your position at the Charity/CIC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DEE9" w14:textId="77777777" w:rsidR="00C9534B" w:rsidRPr="00017D4A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705A8343" w14:textId="77777777" w:rsidR="00C9534B" w:rsidRPr="00017D4A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C9534B" w:rsidRPr="004D14CF" w14:paraId="3B0EFFE1" w14:textId="77777777" w:rsidTr="00C76220">
        <w:trPr>
          <w:trHeight w:val="170"/>
        </w:trPr>
        <w:tc>
          <w:tcPr>
            <w:tcW w:w="3445" w:type="dxa"/>
          </w:tcPr>
          <w:p w14:paraId="76DCB493" w14:textId="77777777" w:rsidR="00C9534B" w:rsidRPr="001301AD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0C087220" w14:textId="77777777" w:rsidR="00C9534B" w:rsidRPr="00017D4A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1AC59646" w14:textId="77777777" w:rsidTr="00C76220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12BB7CCF" w14:textId="4CBF4E73" w:rsidR="00282C02" w:rsidRPr="001301AD" w:rsidRDefault="00282C02" w:rsidP="00282C02">
            <w:pPr>
              <w:rPr>
                <w:rFonts w:ascii="Aptos" w:hAnsi="Aptos"/>
                <w:sz w:val="20"/>
                <w:szCs w:val="24"/>
              </w:rPr>
            </w:pPr>
            <w:r w:rsidRPr="001301AD">
              <w:rPr>
                <w:rFonts w:ascii="Aptos" w:hAnsi="Aptos"/>
                <w:sz w:val="20"/>
                <w:szCs w:val="24"/>
              </w:rPr>
              <w:t>Your Telephone Number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C281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0252179F" w14:textId="77777777" w:rsidTr="00C76220">
        <w:trPr>
          <w:trHeight w:val="170"/>
        </w:trPr>
        <w:tc>
          <w:tcPr>
            <w:tcW w:w="3445" w:type="dxa"/>
          </w:tcPr>
          <w:p w14:paraId="18266517" w14:textId="77777777" w:rsidR="00282C02" w:rsidRPr="001301AD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1400EB5D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20B9FFB4" w14:textId="77777777" w:rsidTr="00C76220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2260D128" w14:textId="62317C53" w:rsidR="00282C02" w:rsidRPr="001301AD" w:rsidRDefault="00282C02" w:rsidP="00282C02">
            <w:pPr>
              <w:rPr>
                <w:rFonts w:ascii="Aptos" w:hAnsi="Aptos"/>
                <w:sz w:val="20"/>
                <w:szCs w:val="24"/>
              </w:rPr>
            </w:pPr>
            <w:r w:rsidRPr="001301AD">
              <w:rPr>
                <w:rFonts w:ascii="Aptos" w:hAnsi="Aptos"/>
                <w:sz w:val="20"/>
                <w:szCs w:val="24"/>
              </w:rPr>
              <w:t>Your Email Address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AD51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1EAD9CF7" w14:textId="77777777" w:rsidTr="00C76220">
        <w:trPr>
          <w:trHeight w:val="170"/>
        </w:trPr>
        <w:tc>
          <w:tcPr>
            <w:tcW w:w="3445" w:type="dxa"/>
          </w:tcPr>
          <w:p w14:paraId="35D2A21D" w14:textId="77777777" w:rsidR="00282C02" w:rsidRPr="004D14CF" w:rsidRDefault="00282C02" w:rsidP="00282C02">
            <w:pPr>
              <w:rPr>
                <w:rFonts w:ascii="Aptos" w:hAnsi="Aptos"/>
                <w:sz w:val="18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6CA2052E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16C63444" w14:textId="77777777" w:rsidTr="00C76220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15E94EB8" w14:textId="07177AD0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  <w:r w:rsidRPr="00017D4A">
              <w:rPr>
                <w:rFonts w:ascii="Aptos" w:hAnsi="Aptos"/>
                <w:sz w:val="20"/>
                <w:szCs w:val="24"/>
              </w:rPr>
              <w:t xml:space="preserve">Address of </w:t>
            </w:r>
            <w:r w:rsidR="00DB26C6" w:rsidRPr="00017D4A">
              <w:rPr>
                <w:rFonts w:ascii="Aptos" w:hAnsi="Aptos"/>
                <w:sz w:val="20"/>
                <w:szCs w:val="24"/>
              </w:rPr>
              <w:t>Charity/CIC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712B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73D5170F" w14:textId="77777777" w:rsidR="00D06E15" w:rsidRPr="00017D4A" w:rsidRDefault="00D06E15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1C883621" w14:textId="77777777" w:rsidR="00D06E15" w:rsidRPr="00017D4A" w:rsidRDefault="00D06E15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52963E37" w14:textId="77777777" w:rsidR="00D06E15" w:rsidRPr="00017D4A" w:rsidRDefault="00D06E15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327D94E7" w14:textId="610425B9" w:rsidR="00D06E15" w:rsidRPr="00017D4A" w:rsidRDefault="00D06E15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EC7616" w:rsidRPr="004D14CF" w14:paraId="1318CB10" w14:textId="77777777" w:rsidTr="004F50A8">
        <w:trPr>
          <w:trHeight w:val="170"/>
        </w:trPr>
        <w:tc>
          <w:tcPr>
            <w:tcW w:w="10762" w:type="dxa"/>
            <w:gridSpan w:val="2"/>
          </w:tcPr>
          <w:p w14:paraId="27B1A4BA" w14:textId="77777777" w:rsidR="00EC7616" w:rsidRPr="00017D4A" w:rsidRDefault="00EC7616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119BE727" w14:textId="40C79495" w:rsidR="00EC7616" w:rsidRDefault="00EC7616" w:rsidP="00282C02">
            <w:pPr>
              <w:rPr>
                <w:rFonts w:ascii="Aptos" w:hAnsi="Aptos"/>
                <w:b/>
                <w:bCs/>
                <w:sz w:val="20"/>
                <w:szCs w:val="24"/>
              </w:rPr>
            </w:pPr>
            <w:r w:rsidRPr="00017D4A">
              <w:rPr>
                <w:rFonts w:ascii="Aptos" w:hAnsi="Aptos"/>
                <w:b/>
                <w:bCs/>
                <w:sz w:val="20"/>
                <w:szCs w:val="24"/>
              </w:rPr>
              <w:t>B</w:t>
            </w:r>
            <w:r w:rsidR="004F087A">
              <w:rPr>
                <w:rFonts w:ascii="Aptos" w:hAnsi="Aptos"/>
                <w:b/>
                <w:bCs/>
                <w:sz w:val="20"/>
                <w:szCs w:val="24"/>
              </w:rPr>
              <w:t>ANK</w:t>
            </w:r>
            <w:r w:rsidR="00504629">
              <w:rPr>
                <w:rFonts w:ascii="Aptos" w:hAnsi="Aptos"/>
                <w:b/>
                <w:bCs/>
                <w:sz w:val="20"/>
                <w:szCs w:val="24"/>
              </w:rPr>
              <w:t xml:space="preserve"> ACCOUNT</w:t>
            </w:r>
            <w:r w:rsidR="004F087A">
              <w:rPr>
                <w:rFonts w:ascii="Aptos" w:hAnsi="Aptos"/>
                <w:b/>
                <w:bCs/>
                <w:sz w:val="20"/>
                <w:szCs w:val="24"/>
              </w:rPr>
              <w:t xml:space="preserve"> DETAILS OF THE CHARITY/CIC </w:t>
            </w:r>
            <w:r w:rsidR="00571631">
              <w:rPr>
                <w:rFonts w:ascii="Aptos" w:hAnsi="Aptos"/>
                <w:b/>
                <w:bCs/>
                <w:sz w:val="20"/>
                <w:szCs w:val="24"/>
              </w:rPr>
              <w:t>(R</w:t>
            </w:r>
            <w:r w:rsidR="000C2DD7">
              <w:rPr>
                <w:rFonts w:ascii="Aptos" w:hAnsi="Aptos"/>
                <w:b/>
                <w:bCs/>
                <w:sz w:val="20"/>
                <w:szCs w:val="24"/>
              </w:rPr>
              <w:t>EQUIRED</w:t>
            </w:r>
            <w:r w:rsidR="00571631">
              <w:rPr>
                <w:rFonts w:ascii="Aptos" w:hAnsi="Aptos"/>
                <w:b/>
                <w:bCs/>
                <w:sz w:val="20"/>
                <w:szCs w:val="24"/>
              </w:rPr>
              <w:t xml:space="preserve"> </w:t>
            </w:r>
            <w:r w:rsidR="004F087A">
              <w:rPr>
                <w:rFonts w:ascii="Aptos" w:hAnsi="Aptos"/>
                <w:b/>
                <w:bCs/>
                <w:sz w:val="20"/>
                <w:szCs w:val="24"/>
              </w:rPr>
              <w:t xml:space="preserve">IF </w:t>
            </w:r>
            <w:r w:rsidR="00571631">
              <w:rPr>
                <w:rFonts w:ascii="Aptos" w:hAnsi="Aptos"/>
                <w:b/>
                <w:bCs/>
                <w:sz w:val="20"/>
                <w:szCs w:val="24"/>
              </w:rPr>
              <w:t xml:space="preserve">YOUR GRANT APPLICATION IS </w:t>
            </w:r>
            <w:r w:rsidR="004F087A">
              <w:rPr>
                <w:rFonts w:ascii="Aptos" w:hAnsi="Aptos"/>
                <w:b/>
                <w:bCs/>
                <w:sz w:val="20"/>
                <w:szCs w:val="24"/>
              </w:rPr>
              <w:t>SUCCESSFUL</w:t>
            </w:r>
            <w:r w:rsidR="00571631">
              <w:rPr>
                <w:rFonts w:ascii="Aptos" w:hAnsi="Aptos"/>
                <w:b/>
                <w:bCs/>
                <w:sz w:val="20"/>
                <w:szCs w:val="24"/>
              </w:rPr>
              <w:t>)</w:t>
            </w:r>
          </w:p>
          <w:p w14:paraId="21C4B9CE" w14:textId="04345DD1" w:rsidR="00A76328" w:rsidRPr="00A76328" w:rsidRDefault="00A76328" w:rsidP="00282C02">
            <w:pPr>
              <w:rPr>
                <w:rFonts w:ascii="Aptos" w:hAnsi="Aptos"/>
                <w:b/>
                <w:bCs/>
                <w:sz w:val="18"/>
              </w:rPr>
            </w:pPr>
            <w:r>
              <w:rPr>
                <w:rFonts w:ascii="Aptos" w:hAnsi="Aptos"/>
                <w:b/>
                <w:bCs/>
                <w:sz w:val="18"/>
              </w:rPr>
              <w:t>NOTE: If you</w:t>
            </w:r>
            <w:r w:rsidR="00D0163C">
              <w:rPr>
                <w:rFonts w:ascii="Aptos" w:hAnsi="Aptos"/>
                <w:b/>
                <w:bCs/>
                <w:sz w:val="18"/>
              </w:rPr>
              <w:t>r</w:t>
            </w:r>
            <w:r>
              <w:rPr>
                <w:rFonts w:ascii="Aptos" w:hAnsi="Aptos"/>
                <w:b/>
                <w:bCs/>
                <w:sz w:val="18"/>
              </w:rPr>
              <w:t xml:space="preserve"> application is unsuccessful, </w:t>
            </w:r>
            <w:r w:rsidR="00504629">
              <w:rPr>
                <w:rFonts w:ascii="Aptos" w:hAnsi="Aptos"/>
                <w:b/>
                <w:bCs/>
                <w:sz w:val="18"/>
              </w:rPr>
              <w:t xml:space="preserve">the bank account details will be destroyed within one month of the </w:t>
            </w:r>
            <w:r w:rsidR="00D0163C">
              <w:rPr>
                <w:rFonts w:ascii="Aptos" w:hAnsi="Aptos"/>
                <w:b/>
                <w:bCs/>
                <w:sz w:val="18"/>
              </w:rPr>
              <w:t>Trustees’ decision</w:t>
            </w:r>
          </w:p>
        </w:tc>
      </w:tr>
      <w:tr w:rsidR="00AB0B40" w:rsidRPr="004D14CF" w14:paraId="52725CA0" w14:textId="77777777" w:rsidTr="00C76220">
        <w:trPr>
          <w:trHeight w:val="170"/>
        </w:trPr>
        <w:tc>
          <w:tcPr>
            <w:tcW w:w="3445" w:type="dxa"/>
          </w:tcPr>
          <w:p w14:paraId="32A933A7" w14:textId="77777777" w:rsidR="00AB0B40" w:rsidRPr="00017D4A" w:rsidRDefault="00AB0B40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bottom w:val="single" w:sz="4" w:space="0" w:color="auto"/>
            </w:tcBorders>
          </w:tcPr>
          <w:p w14:paraId="202F523B" w14:textId="77777777" w:rsidR="00AB0B40" w:rsidRPr="00017D4A" w:rsidRDefault="00AB0B40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AB0B40" w:rsidRPr="004D14CF" w14:paraId="28129814" w14:textId="77777777" w:rsidTr="00C76220">
        <w:trPr>
          <w:trHeight w:val="17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007E310A" w14:textId="1CB81001" w:rsidR="00AB0B40" w:rsidRPr="00017D4A" w:rsidRDefault="004F50A8" w:rsidP="002D63BA">
            <w:pPr>
              <w:rPr>
                <w:rFonts w:ascii="Aptos" w:hAnsi="Aptos"/>
                <w:sz w:val="20"/>
                <w:szCs w:val="24"/>
              </w:rPr>
            </w:pPr>
            <w:r>
              <w:rPr>
                <w:rFonts w:ascii="Aptos" w:hAnsi="Aptos"/>
                <w:sz w:val="20"/>
                <w:szCs w:val="24"/>
              </w:rPr>
              <w:t>Bank or Building Society name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A9BC" w14:textId="77777777" w:rsidR="00AB0B40" w:rsidRPr="00017D4A" w:rsidRDefault="00AB0B40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042C06EE" w14:textId="77777777" w:rsidR="002D63BA" w:rsidRPr="00017D4A" w:rsidRDefault="002D63BA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D63BA" w:rsidRPr="004D14CF" w14:paraId="357EE07C" w14:textId="77777777" w:rsidTr="00E539EF">
        <w:trPr>
          <w:trHeight w:val="170"/>
        </w:trPr>
        <w:tc>
          <w:tcPr>
            <w:tcW w:w="3445" w:type="dxa"/>
          </w:tcPr>
          <w:p w14:paraId="34187175" w14:textId="77777777" w:rsidR="002D63BA" w:rsidRPr="00017D4A" w:rsidRDefault="002D63BA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28C555F2" w14:textId="77777777" w:rsidR="002D63BA" w:rsidRPr="00017D4A" w:rsidRDefault="002D63BA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9B5057" w:rsidRPr="004D14CF" w14:paraId="0D2A479D" w14:textId="77777777" w:rsidTr="00E539EF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3932D345" w14:textId="09AAB493" w:rsidR="009B5057" w:rsidRPr="00017D4A" w:rsidRDefault="009B5057" w:rsidP="00282C02">
            <w:pPr>
              <w:rPr>
                <w:rFonts w:ascii="Aptos" w:hAnsi="Aptos"/>
                <w:sz w:val="20"/>
                <w:szCs w:val="24"/>
              </w:rPr>
            </w:pPr>
            <w:r w:rsidRPr="00017D4A">
              <w:rPr>
                <w:rFonts w:ascii="Aptos" w:hAnsi="Aptos"/>
                <w:sz w:val="20"/>
                <w:szCs w:val="24"/>
              </w:rPr>
              <w:t>Account name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4A4D" w14:textId="7728046B" w:rsidR="009B5057" w:rsidRPr="00017D4A" w:rsidRDefault="009B5057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38229D88" w14:textId="77777777" w:rsidTr="00E539EF">
        <w:trPr>
          <w:trHeight w:val="170"/>
        </w:trPr>
        <w:tc>
          <w:tcPr>
            <w:tcW w:w="3445" w:type="dxa"/>
          </w:tcPr>
          <w:p w14:paraId="2A0A0B22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5E59DA90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9B5057" w:rsidRPr="004D14CF" w14:paraId="3B6B4DA0" w14:textId="77777777" w:rsidTr="00C76220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23022E5E" w14:textId="3E046DAD" w:rsidR="009B5057" w:rsidRPr="00017D4A" w:rsidRDefault="009B5057" w:rsidP="00282C02">
            <w:pPr>
              <w:rPr>
                <w:rFonts w:ascii="Aptos" w:hAnsi="Aptos"/>
                <w:sz w:val="20"/>
                <w:szCs w:val="24"/>
              </w:rPr>
            </w:pPr>
            <w:r w:rsidRPr="00017D4A">
              <w:rPr>
                <w:rFonts w:ascii="Aptos" w:hAnsi="Aptos"/>
                <w:sz w:val="20"/>
                <w:szCs w:val="24"/>
              </w:rPr>
              <w:t>Sort Code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DD43" w14:textId="5790A7D3" w:rsidR="009B5057" w:rsidRPr="00017D4A" w:rsidRDefault="009B5057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338EB54C" w14:textId="77777777" w:rsidTr="00C3218E">
        <w:trPr>
          <w:trHeight w:val="170"/>
        </w:trPr>
        <w:tc>
          <w:tcPr>
            <w:tcW w:w="3445" w:type="dxa"/>
          </w:tcPr>
          <w:p w14:paraId="1E8DB763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3DC116A6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5CFED49E" w14:textId="77777777" w:rsidTr="00C3218E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04CDFA08" w14:textId="2B9D734D" w:rsidR="00282C02" w:rsidRPr="00017D4A" w:rsidRDefault="00C160E0" w:rsidP="00282C02">
            <w:pPr>
              <w:rPr>
                <w:rFonts w:ascii="Aptos" w:hAnsi="Aptos"/>
                <w:sz w:val="20"/>
                <w:szCs w:val="24"/>
              </w:rPr>
            </w:pPr>
            <w:r w:rsidRPr="00017D4A">
              <w:rPr>
                <w:rFonts w:ascii="Aptos" w:hAnsi="Aptos"/>
                <w:sz w:val="20"/>
                <w:szCs w:val="24"/>
              </w:rPr>
              <w:t xml:space="preserve">Account </w:t>
            </w:r>
            <w:r w:rsidR="00AB0B40" w:rsidRPr="00017D4A">
              <w:rPr>
                <w:rFonts w:ascii="Aptos" w:hAnsi="Aptos"/>
                <w:sz w:val="20"/>
                <w:szCs w:val="24"/>
              </w:rPr>
              <w:t>Number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BB14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</w:tbl>
    <w:p w14:paraId="25E83F5D" w14:textId="66627CCE" w:rsidR="001B137F" w:rsidRPr="004F50A8" w:rsidRDefault="001B137F" w:rsidP="00551005">
      <w:pPr>
        <w:rPr>
          <w:rFonts w:ascii="Aptos" w:hAnsi="Aptos"/>
          <w:sz w:val="18"/>
        </w:rPr>
      </w:pPr>
    </w:p>
    <w:sectPr w:rsidR="001B137F" w:rsidRPr="004F50A8" w:rsidSect="001B137F">
      <w:pgSz w:w="11906" w:h="16838" w:code="9"/>
      <w:pgMar w:top="567" w:right="567" w:bottom="567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20"/>
  <w:drawingGridHorizontalSpacing w:val="170"/>
  <w:drawingGridVerticalSpacing w:val="17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72A"/>
    <w:rsid w:val="00010695"/>
    <w:rsid w:val="00017D4A"/>
    <w:rsid w:val="00035158"/>
    <w:rsid w:val="0003660B"/>
    <w:rsid w:val="0005632B"/>
    <w:rsid w:val="0006133A"/>
    <w:rsid w:val="00061940"/>
    <w:rsid w:val="000843BB"/>
    <w:rsid w:val="000C2DD7"/>
    <w:rsid w:val="000D42CF"/>
    <w:rsid w:val="00105A84"/>
    <w:rsid w:val="0011209B"/>
    <w:rsid w:val="001301AD"/>
    <w:rsid w:val="0014372A"/>
    <w:rsid w:val="001628AD"/>
    <w:rsid w:val="00171EFF"/>
    <w:rsid w:val="00175691"/>
    <w:rsid w:val="001756D9"/>
    <w:rsid w:val="00175B86"/>
    <w:rsid w:val="001A2524"/>
    <w:rsid w:val="001B137F"/>
    <w:rsid w:val="001C1A82"/>
    <w:rsid w:val="001E5E07"/>
    <w:rsid w:val="002003C3"/>
    <w:rsid w:val="0021400C"/>
    <w:rsid w:val="002237E6"/>
    <w:rsid w:val="002424E6"/>
    <w:rsid w:val="00242B01"/>
    <w:rsid w:val="00271BA3"/>
    <w:rsid w:val="00282C02"/>
    <w:rsid w:val="00294BD5"/>
    <w:rsid w:val="00297BBC"/>
    <w:rsid w:val="002A020B"/>
    <w:rsid w:val="002D1420"/>
    <w:rsid w:val="002D63BA"/>
    <w:rsid w:val="002F19C7"/>
    <w:rsid w:val="00303C53"/>
    <w:rsid w:val="003138D2"/>
    <w:rsid w:val="00324C24"/>
    <w:rsid w:val="00331B28"/>
    <w:rsid w:val="0033285C"/>
    <w:rsid w:val="00334DB6"/>
    <w:rsid w:val="0036375E"/>
    <w:rsid w:val="003729A2"/>
    <w:rsid w:val="003965D7"/>
    <w:rsid w:val="003A7005"/>
    <w:rsid w:val="003E1943"/>
    <w:rsid w:val="00415267"/>
    <w:rsid w:val="0044395F"/>
    <w:rsid w:val="00451E24"/>
    <w:rsid w:val="004634B5"/>
    <w:rsid w:val="004704EC"/>
    <w:rsid w:val="00482DD0"/>
    <w:rsid w:val="00487511"/>
    <w:rsid w:val="00494C4D"/>
    <w:rsid w:val="004C1993"/>
    <w:rsid w:val="004C7B85"/>
    <w:rsid w:val="004D14CF"/>
    <w:rsid w:val="004D2A4B"/>
    <w:rsid w:val="004D3454"/>
    <w:rsid w:val="004E2C93"/>
    <w:rsid w:val="004E3033"/>
    <w:rsid w:val="004E5BD8"/>
    <w:rsid w:val="004F087A"/>
    <w:rsid w:val="004F50A8"/>
    <w:rsid w:val="005030D3"/>
    <w:rsid w:val="00504629"/>
    <w:rsid w:val="005114EF"/>
    <w:rsid w:val="005165DB"/>
    <w:rsid w:val="00524455"/>
    <w:rsid w:val="005278C8"/>
    <w:rsid w:val="0053004A"/>
    <w:rsid w:val="0053509D"/>
    <w:rsid w:val="005455D4"/>
    <w:rsid w:val="005470E4"/>
    <w:rsid w:val="00551005"/>
    <w:rsid w:val="00571631"/>
    <w:rsid w:val="00587C6F"/>
    <w:rsid w:val="005D756D"/>
    <w:rsid w:val="005E4123"/>
    <w:rsid w:val="005F424F"/>
    <w:rsid w:val="00600DC1"/>
    <w:rsid w:val="00604DF6"/>
    <w:rsid w:val="006103D9"/>
    <w:rsid w:val="00613CD6"/>
    <w:rsid w:val="006177BD"/>
    <w:rsid w:val="0062153D"/>
    <w:rsid w:val="00636375"/>
    <w:rsid w:val="0064346C"/>
    <w:rsid w:val="00650858"/>
    <w:rsid w:val="0066777F"/>
    <w:rsid w:val="00673C7F"/>
    <w:rsid w:val="0067750A"/>
    <w:rsid w:val="00680450"/>
    <w:rsid w:val="006828FF"/>
    <w:rsid w:val="006C2A16"/>
    <w:rsid w:val="006C3A76"/>
    <w:rsid w:val="006C5D3B"/>
    <w:rsid w:val="006F7194"/>
    <w:rsid w:val="00704236"/>
    <w:rsid w:val="007207B2"/>
    <w:rsid w:val="00733EBB"/>
    <w:rsid w:val="007400EA"/>
    <w:rsid w:val="007421B2"/>
    <w:rsid w:val="007A1B15"/>
    <w:rsid w:val="007A32BE"/>
    <w:rsid w:val="007B3398"/>
    <w:rsid w:val="007B3BC0"/>
    <w:rsid w:val="007D6F5B"/>
    <w:rsid w:val="007E6416"/>
    <w:rsid w:val="0080000E"/>
    <w:rsid w:val="00817FB8"/>
    <w:rsid w:val="0082057E"/>
    <w:rsid w:val="00856A64"/>
    <w:rsid w:val="008A3EAE"/>
    <w:rsid w:val="008C2B97"/>
    <w:rsid w:val="008C6B0E"/>
    <w:rsid w:val="008F4D21"/>
    <w:rsid w:val="008F70D3"/>
    <w:rsid w:val="009161CA"/>
    <w:rsid w:val="00920540"/>
    <w:rsid w:val="0093148A"/>
    <w:rsid w:val="009479A4"/>
    <w:rsid w:val="00952E69"/>
    <w:rsid w:val="00964C2F"/>
    <w:rsid w:val="00976627"/>
    <w:rsid w:val="009801E5"/>
    <w:rsid w:val="009974D1"/>
    <w:rsid w:val="009A57D1"/>
    <w:rsid w:val="009B5057"/>
    <w:rsid w:val="00A04A32"/>
    <w:rsid w:val="00A15B54"/>
    <w:rsid w:val="00A17F53"/>
    <w:rsid w:val="00A3428F"/>
    <w:rsid w:val="00A514BE"/>
    <w:rsid w:val="00A53F06"/>
    <w:rsid w:val="00A611FB"/>
    <w:rsid w:val="00A62A2F"/>
    <w:rsid w:val="00A76328"/>
    <w:rsid w:val="00A8577A"/>
    <w:rsid w:val="00AB0B40"/>
    <w:rsid w:val="00AC078C"/>
    <w:rsid w:val="00AD1090"/>
    <w:rsid w:val="00AD2480"/>
    <w:rsid w:val="00AE3B2D"/>
    <w:rsid w:val="00AF2879"/>
    <w:rsid w:val="00B202AC"/>
    <w:rsid w:val="00B22BB6"/>
    <w:rsid w:val="00B26662"/>
    <w:rsid w:val="00B26C49"/>
    <w:rsid w:val="00B26E0B"/>
    <w:rsid w:val="00B27F6E"/>
    <w:rsid w:val="00B43913"/>
    <w:rsid w:val="00B9729C"/>
    <w:rsid w:val="00BA4E30"/>
    <w:rsid w:val="00BB15B8"/>
    <w:rsid w:val="00BB2372"/>
    <w:rsid w:val="00BB3461"/>
    <w:rsid w:val="00C160E0"/>
    <w:rsid w:val="00C3218E"/>
    <w:rsid w:val="00C50EE3"/>
    <w:rsid w:val="00C76220"/>
    <w:rsid w:val="00C9534B"/>
    <w:rsid w:val="00C960F9"/>
    <w:rsid w:val="00CD7258"/>
    <w:rsid w:val="00CF3C02"/>
    <w:rsid w:val="00D0163C"/>
    <w:rsid w:val="00D06E15"/>
    <w:rsid w:val="00D15D25"/>
    <w:rsid w:val="00D52D89"/>
    <w:rsid w:val="00D86601"/>
    <w:rsid w:val="00D9280F"/>
    <w:rsid w:val="00DB046D"/>
    <w:rsid w:val="00DB26C6"/>
    <w:rsid w:val="00DB30D7"/>
    <w:rsid w:val="00DC38CB"/>
    <w:rsid w:val="00DC730D"/>
    <w:rsid w:val="00DE40FE"/>
    <w:rsid w:val="00DE5983"/>
    <w:rsid w:val="00DF76B3"/>
    <w:rsid w:val="00E02C92"/>
    <w:rsid w:val="00E15F51"/>
    <w:rsid w:val="00E451A1"/>
    <w:rsid w:val="00E539EF"/>
    <w:rsid w:val="00E63D94"/>
    <w:rsid w:val="00E77490"/>
    <w:rsid w:val="00E82AC5"/>
    <w:rsid w:val="00EA5C53"/>
    <w:rsid w:val="00EB5D8C"/>
    <w:rsid w:val="00EC7616"/>
    <w:rsid w:val="00F053E6"/>
    <w:rsid w:val="00F22525"/>
    <w:rsid w:val="00F72683"/>
    <w:rsid w:val="00F72EC5"/>
    <w:rsid w:val="00FA6E9B"/>
    <w:rsid w:val="00FB0F21"/>
    <w:rsid w:val="00FB50D2"/>
    <w:rsid w:val="00FD03DA"/>
    <w:rsid w:val="00FE40A9"/>
    <w:rsid w:val="00FF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247F6"/>
  <w15:docId w15:val="{4DEB0768-F5D4-468E-9DDF-70200D61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13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14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4B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B50D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E5B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B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5B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9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dyhindtrust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adyhindtrust.org.uk/node/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ladyhindtrust.org.uk/node/7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Harris%20Application%20Organisation%20or%20Group%20v1.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70548-6ABA-4096-B455-420E31BD2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Harris Application Organisation or Group v1.5</Template>
  <TotalTime>0</TotalTime>
  <Pages>2</Pages>
  <Words>472</Words>
  <Characters>2521</Characters>
  <Application>Microsoft Office Word</Application>
  <DocSecurity>0</DocSecurity>
  <Lines>168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Linda Hargreaves</cp:lastModifiedBy>
  <cp:revision>21</cp:revision>
  <cp:lastPrinted>2026-04-01T10:18:00Z</cp:lastPrinted>
  <dcterms:created xsi:type="dcterms:W3CDTF">2026-08-07T10:37:00Z</dcterms:created>
  <dcterms:modified xsi:type="dcterms:W3CDTF">2026-08-07T13:24:00Z</dcterms:modified>
</cp:coreProperties>
</file>